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color w:val="auto"/>
        </w:rPr>
        <w:alias w:val="Resume Name"/>
        <w:tag w:val="Resume Name"/>
        <w:id w:val="986285798"/>
        <w:placeholder>
          <w:docPart w:val="EA5B2965B614481CA8DE02A355933D9E"/>
        </w:placeholder>
        <w:docPartList>
          <w:docPartGallery w:val="Quick Parts"/>
          <w:docPartCategory w:val=" Resume Name"/>
        </w:docPartList>
      </w:sdtPr>
      <w:sdtEndPr>
        <w:rPr>
          <w:color w:val="404040" w:themeColor="text1" w:themeTint="BF"/>
        </w:rPr>
      </w:sdtEndPr>
      <w:sdtContent>
        <w:p w:rsidR="00866EED" w:rsidRDefault="00C67D1E" w:rsidP="00C67D1E">
          <w:pPr>
            <w:pStyle w:val="NoSpacing"/>
            <w:jc w:val="left"/>
          </w:pP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0" wp14:anchorId="011B9CD7" wp14:editId="1B5C8D05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15000</wp14:pctPosVOffset>
                        </wp:positionV>
                      </mc:Choice>
                      <mc:Fallback>
                        <wp:positionV relativeFrom="page">
                          <wp:posOffset>1988820</wp:posOffset>
                        </wp:positionV>
                      </mc:Fallback>
                    </mc:AlternateContent>
                    <wp:extent cx="6400800" cy="0"/>
                    <wp:effectExtent l="0" t="0" r="0" b="19050"/>
                    <wp:wrapNone/>
                    <wp:docPr id="1" name="Straight Connector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4008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Straight Connector 1" o:spid="_x0000_s1026" style="position:absolute;z-index:251660288;visibility:visible;mso-wrap-style:square;mso-width-percent:1000;mso-height-percent:0;mso-top-percent:150;mso-wrap-distance-left:9pt;mso-wrap-distance-top:0;mso-wrap-distance-right:9pt;mso-wrap-distance-bottom:0;mso-position-horizontal:center;mso-position-horizontal-relative:margin;mso-position-vertical-relative:margin;mso-width-percent:1000;mso-height-percent:0;mso-top-percent:150;mso-width-relative:margin;mso-height-relative:page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" o:allowincell="f" o:allowoverlap="f" strokecolor="#6f6f74 [3204]">
                    <w10:wrap anchorx="margin" anchory="margin"/>
                  </v:line>
                </w:pict>
              </mc:Fallback>
            </mc:AlternateContent>
          </w: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548640" distL="114300" distR="114300" simplePos="0" relativeHeight="251659264" behindDoc="0" locked="0" layoutInCell="1" allowOverlap="1" wp14:anchorId="489AB309" wp14:editId="71D34AC7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top</wp:align>
                    </wp:positionV>
                    <wp:extent cx="6400800" cy="1303020"/>
                    <wp:effectExtent l="0" t="0" r="0" b="0"/>
                    <wp:wrapTopAndBottom/>
                    <wp:docPr id="2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400800" cy="130302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>
                                <a:duotone>
                                  <a:schemeClr val="lt1">
                                    <a:tint val="95000"/>
                                  </a:schemeClr>
                                  <a:schemeClr val="lt1">
                                    <a:shade val="20000"/>
                                  </a:schemeClr>
                                </a:duotone>
                              </a:blip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2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rect id="Rectangle 2" o:spid="_x0000_s1026" style="position:absolute;margin-left:0;margin-top:0;width:7in;height:102.6pt;z-index:251659264;visibility:visible;mso-wrap-style:square;mso-width-percent:1000;mso-height-percent:150;mso-wrap-distance-left:9pt;mso-wrap-distance-top:0;mso-wrap-distance-right:9pt;mso-wrap-distance-bottom:43.2pt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Hg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RlAAAAAFJnaHRsb25nAAAF&#10;3A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Y4QklNBAwA&#10;AAAAHeYAAAABAAAAoAAAAHgAAAHgAADhAAAAHcoAGAAB/9j/4AAQSkZJRgABAgAASABIAAD/7QAM&#10;QWRvYmVfQ00AAf/uAA5BZG9iZQBkgAAAAAH/2wCEAAwICAgJCAwJCQwRCwoLERUPDAwPFRgTExUT&#10;ExgRDAwMDAwMEQwMDAwMDAwMDAwMDAwMDAwMDAwMDAwMDAwMDAwBDQsLDQ4NEA4OEBQODg4UFA4O&#10;Dg4UEQwMDAwMEREMDAwMDAwRDAwMDAwMDAwMDAwMDAwMDAwMDAwMDAwMDAwMDP/AABEIAHg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GzL7vwAAAABGU3RzVmxMcwAAAAFPYmpjAAAAAQAAAAAAAG51bGwAAAAE&#10;AAAAAEZzSURsb25nAAAAAAAAAABBRnJtbG9uZwAAAAAAAAAARnNGclZsTHMAAAABbG9uZxsy+78A&#10;AAAATENudGxvbmcAAAAAAAA4QklNUm9sbAAAAAgAAAAAAAAAADhCSU0PoQAAAAAAHG1mcmkAAAAC&#10;AAAAEAAAAAEAAAAAAAAAAQAAAAA4QklNBAYAAAAAAAcACAAAAAEBAP/hOrF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ktMDQtMzBUMDc6Mzk6MzMtMDc6MDA8&#10;L3hhcDpDcmVhdGVEYXRlPgogICAgICAgICA8eGFwOk1vZGlmeURhdGU+MjAwOS0wNC0zMFQwNzoz&#10;OTozMy0wNzowMDwveGFwOk1vZGlmeURhdGU+CiAgICAgICAgIDx4YXA6TWV0YWRhdGFEYXRlPjIw&#10;MDktMDQtMzBUMDc6Mzk6MzMtMDc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x&#10;NTAwMDAwLzEwMDAwPC90aWZmOlhSZXNvbHV0aW9uPgogICAgICAgICA8dGlmZjpZUmVzb2x1dGlv&#10;bj4xNT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" stroked="f" strokeweight="1.5pt">
                    <v:fill r:id="rId12" o:title="" recolor="t" rotate="t" type="tile"/>
                    <v:imagedata recolortarget="white [3057]"/>
                    <w10:wrap type="topAndBottom" anchorx="margin" anchory="margin"/>
                  </v:rect>
                </w:pict>
              </mc:Fallback>
            </mc:AlternateContent>
          </w:r>
          <w:r>
            <w:rPr>
              <w:noProof/>
              <w:lang w:val="en-GB" w:eastAsia="en-GB"/>
            </w:rPr>
            <mc:AlternateContent>
              <mc:Choice Requires="wps">
                <w:drawing>
                  <wp:anchor distT="0" distB="274320" distL="457200" distR="457200" simplePos="0" relativeHeight="251661312" behindDoc="0" locked="0" layoutInCell="1" allowOverlap="1" wp14:anchorId="51E8A91B" wp14:editId="65AC518A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margin">
                          <wp14:pctPosVOffset>12000</wp14:pctPosVOffset>
                        </wp:positionV>
                      </mc:Choice>
                      <mc:Fallback>
                        <wp:positionV relativeFrom="page">
                          <wp:posOffset>1727835</wp:posOffset>
                        </wp:positionV>
                      </mc:Fallback>
                    </mc:AlternateContent>
                    <wp:extent cx="2729865" cy="541020"/>
                    <wp:effectExtent l="19050" t="19050" r="23495" b="19685"/>
                    <wp:wrapTopAndBottom/>
                    <wp:docPr id="3" name="Rectangle 3"/>
                    <wp:cNvGraphicFramePr>
                      <a:graphicFrameLocks xmlns:a="http://schemas.openxmlformats.org/drawingml/2006/main" noGrp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Grp="1"/>
                          </wps:cNvSpPr>
                          <wps:spPr>
                            <a:xfrm>
                              <a:off x="0" y="0"/>
                              <a:ext cx="2729865" cy="54102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 cmpd="thinThick">
                              <a:solidFill>
                                <a:schemeClr val="tx1"/>
                              </a:solidFill>
                              <a:miter lim="800000"/>
                            </a:ln>
                          </wps:spPr>
                          <wps:txbx>
                            <w:txbxContent>
                              <w:p w:rsidR="00866EED" w:rsidRPr="00C67D1E" w:rsidRDefault="00103CEE">
                                <w:pPr>
                                  <w:pStyle w:val="PersonalName"/>
                                  <w:rPr>
                                    <w:rFonts w:ascii="Comic Sans MS" w:hAnsi="Comic Sans MS"/>
                                  </w:rPr>
                                </w:pPr>
                                <w:sdt>
                                  <w:sdtPr>
                                    <w:rPr>
                                      <w:rFonts w:ascii="Comic Sans MS" w:hAnsi="Comic Sans MS"/>
                                    </w:rPr>
                                    <w:alias w:val="Author"/>
                                    <w:id w:val="-1040744760"/>
                                    <w:placeholder>
                                      <w:docPart w:val="198EEA74F40640328603452250EF4A8E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67D1E" w:rsidRPr="00C67D1E">
                                      <w:rPr>
                                        <w:rFonts w:ascii="Comic Sans MS" w:hAnsi="Comic Sans MS"/>
                                        <w:lang w:val="en-GB"/>
                                      </w:rPr>
                                      <w:t>THANK YOU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vert="horz" wrap="none" lIns="182880" tIns="91440" rIns="182880" bIns="45720" rtlCol="0" anchor="ctr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26" style="position:absolute;margin-left:0;margin-top:0;width:214.95pt;height:42.6pt;z-index:251661312;visibility:visible;mso-wrap-style:none;mso-width-percent:0;mso-height-percent:0;mso-top-percent:120;mso-wrap-distance-left:36pt;mso-wrap-distance-top:0;mso-wrap-distance-right:36pt;mso-wrap-distance-bottom:21.6pt;mso-position-horizontal:center;mso-position-horizontal-relative:margin;mso-position-vertical-relative:margin;mso-width-percent:0;mso-height-percent:0;mso-top-percent:12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" fillcolor="black [3213]" strokecolor="black [3213]" strokeweight="4.5pt">
                    <v:stroke linestyle="thinThick"/>
                    <v:path arrowok="t"/>
                    <o:lock v:ext="edit" grouping="t"/>
                    <v:textbox style="mso-fit-shape-to-text:t" inset="14.4pt,7.2pt,14.4pt">
                      <w:txbxContent>
                        <w:p w:rsidR="00866EED" w:rsidRPr="00C67D1E" w:rsidRDefault="00C67D1E">
                          <w:pPr>
                            <w:pStyle w:val="PersonalName"/>
                            <w:rPr>
                              <w:rFonts w:ascii="Comic Sans MS" w:hAnsi="Comic Sans MS"/>
                            </w:rPr>
                          </w:pPr>
                          <w:sdt>
                            <w:sdtPr>
                              <w:rPr>
                                <w:rFonts w:ascii="Comic Sans MS" w:hAnsi="Comic Sans MS"/>
                              </w:rPr>
                              <w:alias w:val="Author"/>
                              <w:id w:val="-1040744760"/>
                              <w:placeholder>
                                <w:docPart w:val="198EEA74F40640328603452250EF4A8E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r w:rsidRPr="00C67D1E">
                                <w:rPr>
                                  <w:rFonts w:ascii="Comic Sans MS" w:hAnsi="Comic Sans MS"/>
                                  <w:lang w:val="en-GB"/>
                                </w:rPr>
                                <w:t>THANK YOU</w:t>
                              </w:r>
                            </w:sdtContent>
                          </w:sdt>
                        </w:p>
                      </w:txbxContent>
                    </v:textbox>
                    <w10:wrap type="topAndBottom" anchorx="margin" anchory="margin"/>
                  </v:rect>
                </w:pict>
              </mc:Fallback>
            </mc:AlternateContent>
          </w:r>
        </w:p>
      </w:sdtContent>
    </w:sdt>
    <w:p w:rsidR="00866EED" w:rsidRPr="00C67D1E" w:rsidRDefault="00C67D1E">
      <w:pPr>
        <w:rPr>
          <w:rFonts w:ascii="Comic Sans MS" w:hAnsi="Comic Sans MS"/>
          <w:color w:val="000000"/>
        </w:rPr>
      </w:pPr>
      <w:r w:rsidRPr="00C67D1E">
        <w:rPr>
          <w:rFonts w:ascii="Comic Sans MS" w:hAnsi="Comic Sans MS"/>
          <w:color w:val="000000"/>
        </w:rPr>
        <w:t>I just wanted to send a note of thanks to all of you</w:t>
      </w:r>
    </w:p>
    <w:p w:rsidR="00C67D1E" w:rsidRPr="00C67D1E" w:rsidRDefault="00C67D1E">
      <w:pPr>
        <w:rPr>
          <w:rFonts w:ascii="Comic Sans MS" w:hAnsi="Comic Sans MS"/>
          <w:color w:val="000000"/>
        </w:rPr>
      </w:pPr>
      <w:r w:rsidRPr="00C67D1E">
        <w:rPr>
          <w:rFonts w:ascii="Comic Sans MS" w:hAnsi="Comic Sans MS"/>
          <w:color w:val="000000"/>
        </w:rPr>
        <w:t xml:space="preserve">It has been a great experience at NAFAO and </w:t>
      </w:r>
    </w:p>
    <w:p w:rsidR="00C67D1E" w:rsidRPr="00C67D1E" w:rsidRDefault="00C67D1E">
      <w:pPr>
        <w:rPr>
          <w:rFonts w:ascii="Comic Sans MS" w:hAnsi="Comic Sans MS"/>
          <w:color w:val="000000"/>
        </w:rPr>
      </w:pPr>
      <w:r w:rsidRPr="00C67D1E">
        <w:rPr>
          <w:rFonts w:ascii="Comic Sans MS" w:hAnsi="Comic Sans MS"/>
          <w:color w:val="000000"/>
        </w:rPr>
        <w:t>Without the memberships continued support</w:t>
      </w:r>
    </w:p>
    <w:p w:rsidR="00C67D1E" w:rsidRPr="00C67D1E" w:rsidRDefault="00C67D1E">
      <w:pPr>
        <w:rPr>
          <w:rFonts w:ascii="Comic Sans MS" w:hAnsi="Comic Sans MS"/>
          <w:color w:val="000000"/>
        </w:rPr>
      </w:pPr>
      <w:r w:rsidRPr="00C67D1E">
        <w:rPr>
          <w:rFonts w:ascii="Comic Sans MS" w:hAnsi="Comic Sans MS"/>
          <w:color w:val="000000"/>
        </w:rPr>
        <w:t>It would not be the organization is has become</w:t>
      </w:r>
    </w:p>
    <w:p w:rsidR="00C67D1E" w:rsidRPr="00C67D1E" w:rsidRDefault="00C67D1E" w:rsidP="00C67D1E">
      <w:pPr>
        <w:rPr>
          <w:rFonts w:ascii="Comic Sans MS" w:hAnsi="Comic Sans MS"/>
          <w:color w:val="000000"/>
        </w:rPr>
      </w:pPr>
      <w:r w:rsidRPr="00C67D1E">
        <w:rPr>
          <w:rFonts w:ascii="Comic Sans MS" w:hAnsi="Comic Sans MS"/>
          <w:color w:val="000000"/>
        </w:rPr>
        <w:t>I have attached a photograph of the prosecco glasses</w:t>
      </w:r>
    </w:p>
    <w:p w:rsidR="00C67D1E" w:rsidRDefault="00C67D1E" w:rsidP="00C67D1E">
      <w:pPr>
        <w:rPr>
          <w:color w:val="000000"/>
        </w:rPr>
      </w:pPr>
      <w:r>
        <w:rPr>
          <w:noProof/>
          <w:lang w:val="en-GB" w:eastAsia="en-GB"/>
        </w:rPr>
        <w:drawing>
          <wp:inline distT="0" distB="0" distL="0" distR="0" wp14:anchorId="36AB6D07" wp14:editId="69827604">
            <wp:extent cx="1666875" cy="20764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ss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61" cy="2077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D1E" w:rsidRPr="00C67D1E" w:rsidRDefault="00C67D1E" w:rsidP="00C67D1E">
      <w:pPr>
        <w:rPr>
          <w:rFonts w:ascii="Comic Sans MS" w:hAnsi="Comic Sans MS"/>
          <w:color w:val="000000"/>
        </w:rPr>
      </w:pPr>
      <w:r w:rsidRPr="00C67D1E">
        <w:rPr>
          <w:rFonts w:ascii="Comic Sans MS" w:hAnsi="Comic Sans MS"/>
          <w:color w:val="000000"/>
        </w:rPr>
        <w:t>I bought with the voucher</w:t>
      </w:r>
      <w:r w:rsidR="000970A6">
        <w:rPr>
          <w:rFonts w:ascii="Comic Sans MS" w:hAnsi="Comic Sans MS"/>
          <w:color w:val="000000"/>
        </w:rPr>
        <w:t xml:space="preserve"> you gave me as a leaving gift.</w:t>
      </w:r>
      <w:bookmarkStart w:id="0" w:name="_GoBack"/>
      <w:bookmarkEnd w:id="0"/>
    </w:p>
    <w:p w:rsidR="00C67D1E" w:rsidRPr="00C67D1E" w:rsidRDefault="00C67D1E" w:rsidP="00C67D1E">
      <w:pPr>
        <w:rPr>
          <w:rFonts w:ascii="Comic Sans MS" w:hAnsi="Comic Sans MS"/>
          <w:color w:val="000000"/>
        </w:rPr>
      </w:pPr>
      <w:r w:rsidRPr="00C67D1E">
        <w:rPr>
          <w:rFonts w:ascii="Comic Sans MS" w:hAnsi="Comic Sans MS"/>
          <w:color w:val="000000"/>
        </w:rPr>
        <w:t>Any of you who know me well enough will not be surprised it was prosecco glasses I chose.</w:t>
      </w:r>
    </w:p>
    <w:p w:rsidR="00C67D1E" w:rsidRDefault="00C67D1E" w:rsidP="00C67D1E">
      <w:pPr>
        <w:rPr>
          <w:rFonts w:ascii="Comic Sans MS" w:hAnsi="Comic Sans MS"/>
          <w:color w:val="000000"/>
        </w:rPr>
      </w:pPr>
      <w:r w:rsidRPr="00C67D1E">
        <w:rPr>
          <w:rFonts w:ascii="Comic Sans MS" w:hAnsi="Comic Sans MS"/>
          <w:color w:val="000000"/>
        </w:rPr>
        <w:t>I have fond memories of my involvement with NAFAO and wish Robbie and Bridgette every success for the future.</w:t>
      </w:r>
    </w:p>
    <w:p w:rsidR="00C67D1E" w:rsidRPr="00C67D1E" w:rsidRDefault="00C67D1E" w:rsidP="00C67D1E">
      <w:pPr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>Beverley</w:t>
      </w:r>
    </w:p>
    <w:p w:rsidR="00866EED" w:rsidRDefault="00866EED" w:rsidP="00C67D1E">
      <w:pPr>
        <w:pStyle w:val="ListParagraph"/>
        <w:ind w:left="180" w:firstLine="0"/>
        <w:jc w:val="both"/>
      </w:pPr>
    </w:p>
    <w:sectPr w:rsidR="00866EED">
      <w:headerReference w:type="default" r:id="rId14"/>
      <w:footerReference w:type="default" r:id="rId15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CEE" w:rsidRDefault="00103CEE">
      <w:pPr>
        <w:spacing w:after="0" w:line="240" w:lineRule="auto"/>
      </w:pPr>
      <w:r>
        <w:separator/>
      </w:r>
    </w:p>
  </w:endnote>
  <w:endnote w:type="continuationSeparator" w:id="0">
    <w:p w:rsidR="00103CEE" w:rsidRDefault="00103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EED" w:rsidRDefault="00C67D1E">
    <w:pPr>
      <w:rPr>
        <w:sz w:val="20"/>
      </w:rPr>
    </w:pPr>
    <w:r>
      <w:rPr>
        <w:sz w:val="20"/>
        <w14:numForm w14:val="oldStyle"/>
      </w:rPr>
      <w:fldChar w:fldCharType="begin"/>
    </w:r>
    <w:r>
      <w:rPr>
        <w:sz w:val="20"/>
        <w14:numForm w14:val="oldStyle"/>
      </w:rPr>
      <w:instrText xml:space="preserve"> PAGE   \* MERGEFORMAT </w:instrText>
    </w:r>
    <w:r>
      <w:rPr>
        <w:sz w:val="20"/>
        <w14:numForm w14:val="oldStyle"/>
      </w:rPr>
      <w:fldChar w:fldCharType="separate"/>
    </w:r>
    <w:r>
      <w:rPr>
        <w:noProof/>
        <w:sz w:val="20"/>
        <w14:numForm w14:val="oldStyle"/>
      </w:rPr>
      <w:t>2</w:t>
    </w:r>
    <w:r>
      <w:rPr>
        <w:noProof/>
        <w:sz w:val="20"/>
        <w14:numForm w14:val="oldStyle"/>
      </w:rPr>
      <w:fldChar w:fldCharType="end"/>
    </w:r>
  </w:p>
  <w:p w:rsidR="00866EED" w:rsidRDefault="00C67D1E">
    <w:pPr>
      <w:pStyle w:val="Footer"/>
    </w:pPr>
    <w:r>
      <w:rPr>
        <w:noProof/>
        <w:sz w:val="20"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76A79C6" wp14:editId="4ACE9046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6400800" cy="0"/>
              <wp:effectExtent l="0" t="0" r="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7" o:spid="_x0000_s1026" style="position:absolute;z-index:251662336;visibility:visible;mso-wrap-style:square;mso-width-percent:1000;mso-wrap-distance-left:9pt;mso-wrap-distance-top:0;mso-wrap-distance-right:9pt;mso-wrap-distance-bottom:0;mso-position-horizontal:center;mso-position-horizontal-relative:margin;mso-position-vertical:top;mso-position-vertical-relative:bottom-margin-area;mso-width-percent:1000;mso-width-relative:margin" from="0,0" to="7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" strokecolor="#6f6f74 [3204]">
              <w10:wrap anchorx="margin" anchory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CEE" w:rsidRDefault="00103CEE">
      <w:pPr>
        <w:spacing w:after="0" w:line="240" w:lineRule="auto"/>
      </w:pPr>
      <w:r>
        <w:separator/>
      </w:r>
    </w:p>
  </w:footnote>
  <w:footnote w:type="continuationSeparator" w:id="0">
    <w:p w:rsidR="00103CEE" w:rsidRDefault="00103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EED" w:rsidRDefault="00C67D1E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457200" distL="114300" distR="114300" simplePos="0" relativeHeight="251659264" behindDoc="0" locked="0" layoutInCell="1" allowOverlap="1" wp14:anchorId="5007507C" wp14:editId="43A77D50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400800" cy="608330"/>
              <wp:effectExtent l="0" t="0" r="0" b="0"/>
              <wp:wrapTopAndBottom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00800" cy="60833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chemeClr val="lt1">
                              <a:tint val="95000"/>
                            </a:schemeClr>
                            <a:schemeClr val="lt1">
                              <a:shade val="20000"/>
                            </a:schemeClr>
                          </a:duotone>
                        </a:blip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002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olor w:val="46464A" w:themeColor="text2"/>
                            </w:rPr>
                            <w:alias w:val="Author"/>
                            <w:id w:val="15524260"/>
                            <w:placeholder>
                              <w:docPart w:val="937FAD1BC80B41F9B1FDB548D6FDF997"/>
                            </w:placeholder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EndPr/>
                          <w:sdtContent>
                            <w:p w:rsidR="00866EED" w:rsidRDefault="00C67D1E">
                              <w:pPr>
                                <w:spacing w:after="160" w:line="264" w:lineRule="auto"/>
                                <w:rPr>
                                  <w:color w:val="46464A" w:themeColor="text2"/>
                                </w:rPr>
                              </w:pPr>
                              <w:r>
                                <w:rPr>
                                  <w:color w:val="46464A" w:themeColor="text2"/>
                                  <w:lang w:val="en-GB"/>
                                </w:rPr>
                                <w:t>THANK YOU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Rectangle 4" o:spid="_x0000_s1027" style="position:absolute;left:0;text-align:left;margin-left:0;margin-top:0;width:7in;height:47.9pt;z-index:251659264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BGUAAAAAUmdodGxv&#10;bmcAAAXc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" stroked="f" strokeweight="1.5pt">
              <v:fill r:id="rId2" o:title="" recolor="t" rotate="t" type="tile"/>
              <v:imagedata recolortarget="white [3057]"/>
              <v:textbox>
                <w:txbxContent>
                  <w:sdt>
                    <w:sdtPr>
                      <w:rPr>
                        <w:color w:val="46464A" w:themeColor="text2"/>
                      </w:rPr>
                      <w:alias w:val="Author"/>
                      <w:id w:val="15524260"/>
                      <w:placeholder>
                        <w:docPart w:val="937FAD1BC80B41F9B1FDB548D6FDF997"/>
                      </w:placeholder>
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<w:text/>
                    </w:sdtPr>
                    <w:sdtEndPr/>
                    <w:sdtContent>
                      <w:p w:rsidR="00866EED" w:rsidRDefault="00C67D1E">
                        <w:pPr>
                          <w:spacing w:after="160" w:line="264" w:lineRule="auto"/>
                          <w:rPr>
                            <w:color w:val="46464A" w:themeColor="text2"/>
                          </w:rPr>
                        </w:pPr>
                        <w:r>
                          <w:rPr>
                            <w:color w:val="46464A" w:themeColor="text2"/>
                            <w:lang w:val="en-GB"/>
                          </w:rPr>
                          <w:t>THANK YOU</w:t>
                        </w:r>
                      </w:p>
                    </w:sdtContent>
                  </w:sdt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0" locked="0" layoutInCell="0" allowOverlap="0" wp14:anchorId="0B7F3EDB" wp14:editId="2B9B146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margin">
                    <wp14:pctPosVOffset>7000</wp14:pctPosVOffset>
                  </wp:positionV>
                </mc:Choice>
                <mc:Fallback>
                  <wp:positionV relativeFrom="page">
                    <wp:posOffset>1293495</wp:posOffset>
                  </wp:positionV>
                </mc:Fallback>
              </mc:AlternateContent>
              <wp:extent cx="5943600" cy="0"/>
              <wp:effectExtent l="0" t="0" r="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</wp:anchor>
          </w:drawing>
        </mc:Choice>
        <mc:Fallback>
          <w:pict>
            <v:line id="Straight Connector 5" o:spid="_x0000_s1026" style="position:absolute;z-index:251660288;visibility:visible;mso-wrap-style:square;mso-width-percent:1000;mso-top-percent:70;mso-wrap-distance-left:9pt;mso-wrap-distance-top:0;mso-wrap-distance-right:9pt;mso-wrap-distance-bottom:0;mso-position-horizontal:center;mso-position-horizontal-relative:margin;mso-position-vertical-relative:margin;mso-width-percent:1000;mso-top-percent:70;mso-width-relative:margin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AJ2uAEAAMMDAAAOAAAAZHJzL2Uyb0RvYy54bWysU8GOEzEMvSPxD1HudKYLX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" o:allowincell="f" o:allowoverlap="f" strokecolor="#6f6f74 [3204]">
              <w10:wrap anchorx="margin" anchory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B07FD"/>
    <w:multiLevelType w:val="hybridMultilevel"/>
    <w:tmpl w:val="6F64D0AE"/>
    <w:lvl w:ilvl="0" w:tplc="54465CF4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74737"/>
    <w:multiLevelType w:val="hybridMultilevel"/>
    <w:tmpl w:val="66A43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7220DB"/>
    <w:multiLevelType w:val="hybridMultilevel"/>
    <w:tmpl w:val="480EB6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C84CF7"/>
    <w:multiLevelType w:val="hybridMultilevel"/>
    <w:tmpl w:val="7C204C62"/>
    <w:lvl w:ilvl="0" w:tplc="1DDA8018">
      <w:start w:val="1"/>
      <w:numFmt w:val="bullet"/>
      <w:lvlText w:val=""/>
      <w:lvlJc w:val="left"/>
      <w:pPr>
        <w:ind w:left="360" w:hanging="360"/>
      </w:pPr>
      <w:rPr>
        <w:rFonts w:ascii="Wingdings" w:hAnsi="Wingdings" w:hint="default"/>
        <w:color w:val="B6B6B9" w:themeColor="accent1" w:themeTint="8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D1E"/>
    <w:rsid w:val="000970A6"/>
    <w:rsid w:val="00103CEE"/>
    <w:rsid w:val="00866EED"/>
    <w:rsid w:val="00C6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line="300" w:lineRule="auto"/>
      <w:jc w:val="center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40" w:line="240" w:lineRule="auto"/>
      <w:outlineLvl w:val="0"/>
    </w:pPr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 w:line="264" w:lineRule="auto"/>
      <w:outlineLvl w:val="3"/>
    </w:pPr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 w:line="264" w:lineRule="auto"/>
      <w:outlineLvl w:val="4"/>
    </w:pPr>
    <w:rPr>
      <w:rFonts w:asciiTheme="majorHAnsi" w:eastAsiaTheme="majorEastAsia" w:hAnsiTheme="majorHAnsi" w:cstheme="majorBidi"/>
      <w:color w:val="232324" w:themeColor="text2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 w:line="264" w:lineRule="auto"/>
      <w:outlineLvl w:val="5"/>
    </w:pPr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 w:after="0" w:line="264" w:lineRule="auto"/>
      <w:outlineLvl w:val="6"/>
    </w:pPr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 w:after="0" w:line="26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 w:after="0" w:line="26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haroni" w:hAnsi="Aharoni"/>
        <w:b/>
        <w:sz w:val="36"/>
      </w:rPr>
    </w:tblStylePr>
  </w:style>
  <w:style w:type="paragraph" w:styleId="ListParagraph">
    <w:name w:val="List Paragraph"/>
    <w:basedOn w:val="Normal"/>
    <w:uiPriority w:val="34"/>
    <w:qFormat/>
    <w:pPr>
      <w:spacing w:after="160" w:line="240" w:lineRule="auto"/>
      <w:ind w:left="1008" w:hanging="288"/>
      <w:contextualSpacing/>
    </w:pPr>
    <w:rPr>
      <w:rFonts w:eastAsiaTheme="minorHAnsi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aps/>
      <w:color w:val="343437" w:themeColor="text2" w:themeShade="B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Cs/>
      <w:color w:val="46464A" w:themeColor="text2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Cs/>
      <w:color w:val="343437" w:themeColor="text2" w:themeShade="BF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Cs/>
      <w:iCs/>
      <w:caps/>
      <w:color w:val="46464A" w:themeColor="text2"/>
      <w:spacing w:val="12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232324" w:themeColor="text2" w:themeShade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000000"/>
      <w:sz w:val="21"/>
      <w14:textFill>
        <w14:solidFill>
          <w14:srgbClr w14:val="000000">
            <w14:lumMod w14:val="50000"/>
            <w14:lumMod w14:val="50000"/>
          </w14:srgbClr>
        </w14:solidFill>
      </w14:textFill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A7B789" w:themeColor="accent2"/>
      <w:sz w:val="21"/>
      <w14:textFill>
        <w14:solidFill>
          <w14:schemeClr w14:val="accent2">
            <w14:lumMod w14:val="75000"/>
            <w14:lumMod w14:val="75000"/>
            <w14:lumOff w14:val="25000"/>
          </w14:schemeClr>
        </w14:solidFill>
      </w14:textFill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000000"/>
      <w:sz w:val="20"/>
      <w:szCs w:val="20"/>
      <w14:textFill>
        <w14:solidFill>
          <w14:srgbClr w14:val="000000">
            <w14:lumMod w14:val="75000"/>
            <w14:lumOff w14:val="25000"/>
          </w14:srgbClr>
        </w14:solidFill>
      </w14:textFill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6464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aps/>
      <w:color w:val="46464A" w:themeColor="text2"/>
      <w:spacing w:val="20"/>
      <w:kern w:val="28"/>
      <w:sz w:val="44"/>
      <w:szCs w:val="56"/>
      <w14:ligatures w14:val="standard"/>
      <w14:numForm w14:val="oldStyle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iCs/>
      <w:color w:val="000000" w:themeColor="text1"/>
      <w:spacing w:val="15"/>
      <w:sz w:val="28"/>
      <w:szCs w:val="24"/>
      <w14:textFill>
        <w14:solidFill>
          <w14:schemeClr w14:val="tx1">
            <w14:lumMod w14:val="65000"/>
            <w14:lumOff w14:val="35000"/>
            <w14:lumMod w14:val="50000"/>
          </w14:schemeClr>
        </w14:solidFill>
      </w14:textFill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  <w:color w:val="000000"/>
    </w:rPr>
  </w:style>
  <w:style w:type="paragraph" w:styleId="NoSpacing">
    <w:name w:val="No Spacing"/>
    <w:link w:val="NoSpacingChar"/>
    <w:uiPriority w:val="1"/>
    <w:qFormat/>
    <w:pPr>
      <w:spacing w:after="0" w:line="240" w:lineRule="auto"/>
      <w:jc w:val="center"/>
    </w:pPr>
    <w:rPr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pBdr>
        <w:top w:val="single" w:sz="12" w:space="7" w:color="6F6F74" w:themeColor="accent1"/>
        <w:bottom w:val="double" w:sz="18" w:space="0" w:color="6F6F74" w:themeColor="accent1"/>
      </w:pBdr>
      <w:spacing w:after="0" w:line="420" w:lineRule="auto"/>
    </w:pPr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character" w:customStyle="1" w:styleId="QuoteChar">
    <w:name w:val="Quote Char"/>
    <w:basedOn w:val="DefaultParagraphFont"/>
    <w:link w:val="Quote"/>
    <w:uiPriority w:val="29"/>
    <w:rPr>
      <w:rFonts w:asciiTheme="majorHAnsi" w:hAnsiTheme="majorHAnsi"/>
      <w:caps/>
      <w:color w:val="535356" w:themeColor="accent1" w:themeShade="BF"/>
      <w:spacing w:val="10"/>
      <w:lang w:bidi="hi-IN"/>
      <w14:ligatures w14:val="standard"/>
      <w14:numForm w14:val="oldStyle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thickThinSmallGap" w:sz="36" w:space="6" w:color="6F6F74" w:themeColor="accent1"/>
        <w:left w:val="thickThinSmallGap" w:sz="36" w:space="8" w:color="6F6F74" w:themeColor="accent1"/>
        <w:bottom w:val="thinThickSmallGap" w:sz="36" w:space="0" w:color="6F6F74" w:themeColor="accent1"/>
        <w:right w:val="thinThickSmallGap" w:sz="36" w:space="8" w:color="6F6F74" w:themeColor="accent1"/>
      </w:pBdr>
      <w:shd w:val="clear" w:color="auto" w:fill="6F6F74" w:themeFill="accent1"/>
      <w:spacing w:before="120" w:after="240" w:line="360" w:lineRule="auto"/>
      <w:ind w:left="288" w:right="288"/>
    </w:pPr>
    <w:rPr>
      <w:rFonts w:asciiTheme="majorHAnsi" w:eastAsiaTheme="majorEastAsia" w:hAnsiTheme="majorHAnsi"/>
      <w:caps/>
      <w:color w:val="FFFFFF" w:themeColor="background1"/>
      <w:spacing w:val="6"/>
      <w:sz w:val="24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/>
      <w:caps/>
      <w:color w:val="FFFFFF" w:themeColor="background1"/>
      <w:spacing w:val="6"/>
      <w:sz w:val="24"/>
      <w:shd w:val="clear" w:color="auto" w:fill="6F6F74" w:themeFill="accent1"/>
      <w:lang w:bidi="hi-IN"/>
      <w14:shadow w14:blurRad="50800" w14:dist="12700" w14:dir="2700000" w14:sx="100000" w14:sy="100000" w14:kx="0" w14:ky="0" w14:algn="tl">
        <w14:schemeClr w14:val="bg2">
          <w14:alpha w14:val="60000"/>
          <w14:lumMod w14:val="50000"/>
        </w14:schemeClr>
      </w14:shadow>
      <w14:ligatures w14:val="standardContextual"/>
      <w14:cntxtAlts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000000"/>
    </w:rPr>
  </w:style>
  <w:style w:type="character" w:styleId="IntenseEmphasis">
    <w:name w:val="Intense Emphasis"/>
    <w:aliases w:val="Subsection Intense Emphasis"/>
    <w:uiPriority w:val="21"/>
    <w:qFormat/>
  </w:style>
  <w:style w:type="character" w:styleId="SubtleReference">
    <w:name w:val="Subtle Reference"/>
    <w:basedOn w:val="DefaultParagraphFont"/>
    <w:uiPriority w:val="31"/>
    <w:qFormat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 w:val="0"/>
      <w:color w:val="000000"/>
      <w:spacing w:val="5"/>
      <w:u w:val="single"/>
      <w14:shadow w14:blurRad="63500" w14:dist="38100" w14:dir="5400000" w14:sx="100000" w14:sy="100000" w14:kx="0" w14:ky="0" w14:algn="ctr">
        <w14:srgbClr w14:val="000000">
          <w14:alpha w14:val="75000"/>
        </w14:srgbClr>
      </w14:shadow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535356" w:themeColor="accent1" w:themeShade="BF"/>
      <w:spacing w:val="0"/>
      <w:sz w:val="28"/>
      <w:szCs w:val="28"/>
      <w:lang w:eastAsia="ja-JP"/>
    </w:rPr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SectionHeading">
    <w:name w:val="Section Heading"/>
    <w:basedOn w:val="Heading1"/>
    <w:next w:val="Normal"/>
    <w:pPr>
      <w:spacing w:before="300"/>
    </w:pPr>
    <w:rPr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Pr>
      <w:color w:val="404040" w:themeColor="text1" w:themeTint="BF"/>
    </w:rPr>
  </w:style>
  <w:style w:type="paragraph" w:customStyle="1" w:styleId="Subsection">
    <w:name w:val="Subsection"/>
    <w:basedOn w:val="Heading2"/>
    <w:pPr>
      <w:spacing w:before="0"/>
    </w:pPr>
    <w:rPr>
      <w:color w:val="595959" w:themeColor="text1" w:themeTint="A6"/>
      <w:sz w:val="26"/>
    </w:rPr>
  </w:style>
  <w:style w:type="paragraph" w:customStyle="1" w:styleId="PersonalName">
    <w:name w:val="Personal Name"/>
    <w:basedOn w:val="Title"/>
    <w:rPr>
      <w:color w:val="FFFFFF" w:themeColor="background1"/>
      <w:sz w:val="36"/>
      <w14:shadow w14:blurRad="50800" w14:dist="38100" w14:dir="2700000" w14:sx="100000" w14:sy="100000" w14:kx="0" w14:ky="0" w14:algn="tl">
        <w14:srgbClr w14:val="000000">
          <w14:alpha w14:val="75000"/>
        </w14:srgbClr>
      </w14:shadow>
    </w:rPr>
  </w:style>
  <w:style w:type="paragraph" w:customStyle="1" w:styleId="SubsectionDate">
    <w:name w:val="Subsection Date"/>
    <w:basedOn w:val="Normal"/>
    <w:pPr>
      <w:spacing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BlackTie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A5B2965B614481CA8DE02A355933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26427-6B80-410B-BA19-2959F79D5C70}"/>
      </w:docPartPr>
      <w:docPartBody>
        <w:p w:rsidR="00B2322F" w:rsidRDefault="00AF4846">
          <w:pPr>
            <w:pStyle w:val="EA5B2965B614481CA8DE02A355933D9E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198EEA74F40640328603452250EF4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C5061-31AA-4DC0-BBE9-B44F19786CA8}"/>
      </w:docPartPr>
      <w:docPartBody>
        <w:p w:rsidR="00B2322F" w:rsidRDefault="00AF4846">
          <w:pPr>
            <w:pStyle w:val="198EEA74F40640328603452250EF4A8E"/>
          </w:pPr>
          <w:r>
            <w:t>[Type Your Name]</w:t>
          </w:r>
        </w:p>
      </w:docPartBody>
    </w:docPart>
    <w:docPart>
      <w:docPartPr>
        <w:name w:val="937FAD1BC80B41F9B1FDB548D6FDF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8061B-75C2-4D42-896E-9B9274DC8B2A}"/>
      </w:docPartPr>
      <w:docPartBody>
        <w:p w:rsidR="00B2322F" w:rsidRDefault="00AF4846">
          <w:pPr>
            <w:pStyle w:val="937FAD1BC80B41F9B1FDB548D6FDF997"/>
          </w:pPr>
          <w:r>
            <w:rPr>
              <w:color w:val="1F497D" w:themeColor="text2"/>
            </w:rPr>
            <w:t>[Type the 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22F"/>
    <w:rsid w:val="00AF4846"/>
    <w:rsid w:val="00B23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EA5B2965B614481CA8DE02A355933D9E">
    <w:name w:val="EA5B2965B614481CA8DE02A355933D9E"/>
  </w:style>
  <w:style w:type="paragraph" w:customStyle="1" w:styleId="E1458DFDBF394EFCA807451878CE4DE6">
    <w:name w:val="E1458DFDBF394EFCA807451878CE4DE6"/>
  </w:style>
  <w:style w:type="paragraph" w:customStyle="1" w:styleId="B0D862AC064841DEADF3833D8293FAD9">
    <w:name w:val="B0D862AC064841DEADF3833D8293FAD9"/>
  </w:style>
  <w:style w:type="paragraph" w:customStyle="1" w:styleId="D57BBC78730D4FCDA49A767B4F2192C2">
    <w:name w:val="D57BBC78730D4FCDA49A767B4F2192C2"/>
  </w:style>
  <w:style w:type="paragraph" w:customStyle="1" w:styleId="FDA8570403724125912D600EC8ED4F97">
    <w:name w:val="FDA8570403724125912D600EC8ED4F97"/>
  </w:style>
  <w:style w:type="paragraph" w:customStyle="1" w:styleId="7478D4E04EBF45B6B289C5950FEE4F56">
    <w:name w:val="7478D4E04EBF45B6B289C5950FEE4F56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E54FEBDB6A234F1A80276D51454872CA">
    <w:name w:val="E54FEBDB6A234F1A80276D51454872CA"/>
  </w:style>
  <w:style w:type="paragraph" w:customStyle="1" w:styleId="2E1F3524213C4E89ADD2B6C19A7D7C7B">
    <w:name w:val="2E1F3524213C4E89ADD2B6C19A7D7C7B"/>
  </w:style>
  <w:style w:type="paragraph" w:customStyle="1" w:styleId="F987FC4BF1F84753844AAD4616D534AF">
    <w:name w:val="F987FC4BF1F84753844AAD4616D534AF"/>
  </w:style>
  <w:style w:type="paragraph" w:customStyle="1" w:styleId="7BC90179306B4403B31700855331CE67">
    <w:name w:val="7BC90179306B4403B31700855331CE67"/>
  </w:style>
  <w:style w:type="paragraph" w:customStyle="1" w:styleId="10998810659A40E7BC551B058209BE3B">
    <w:name w:val="10998810659A40E7BC551B058209BE3B"/>
  </w:style>
  <w:style w:type="paragraph" w:customStyle="1" w:styleId="7F73802ED893467E88C9660C9B5C96F9">
    <w:name w:val="7F73802ED893467E88C9660C9B5C96F9"/>
  </w:style>
  <w:style w:type="paragraph" w:customStyle="1" w:styleId="3BB6C5FEF72C4F0AB6BAD7ECB39F3DBC">
    <w:name w:val="3BB6C5FEF72C4F0AB6BAD7ECB39F3DBC"/>
  </w:style>
  <w:style w:type="paragraph" w:customStyle="1" w:styleId="FA81BCB8A6254CD69FDF2608DFD963A4">
    <w:name w:val="FA81BCB8A6254CD69FDF2608DFD963A4"/>
  </w:style>
  <w:style w:type="paragraph" w:customStyle="1" w:styleId="B2DF357641A241F48E31FAF7FDFCAE1C">
    <w:name w:val="B2DF357641A241F48E31FAF7FDFCAE1C"/>
  </w:style>
  <w:style w:type="paragraph" w:customStyle="1" w:styleId="51F70CD9602546588DEC02A3C914F284">
    <w:name w:val="51F70CD9602546588DEC02A3C914F284"/>
  </w:style>
  <w:style w:type="paragraph" w:customStyle="1" w:styleId="9F8DC95AF099477C892487724C69EC10">
    <w:name w:val="9F8DC95AF099477C892487724C69EC10"/>
  </w:style>
  <w:style w:type="paragraph" w:customStyle="1" w:styleId="198EEA74F40640328603452250EF4A8E">
    <w:name w:val="198EEA74F40640328603452250EF4A8E"/>
  </w:style>
  <w:style w:type="paragraph" w:customStyle="1" w:styleId="937FAD1BC80B41F9B1FDB548D6FDF997">
    <w:name w:val="937FAD1BC80B41F9B1FDB548D6FDF99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color w:val="auto"/>
    </w:rPr>
  </w:style>
  <w:style w:type="paragraph" w:customStyle="1" w:styleId="EA5B2965B614481CA8DE02A355933D9E">
    <w:name w:val="EA5B2965B614481CA8DE02A355933D9E"/>
  </w:style>
  <w:style w:type="paragraph" w:customStyle="1" w:styleId="E1458DFDBF394EFCA807451878CE4DE6">
    <w:name w:val="E1458DFDBF394EFCA807451878CE4DE6"/>
  </w:style>
  <w:style w:type="paragraph" w:customStyle="1" w:styleId="B0D862AC064841DEADF3833D8293FAD9">
    <w:name w:val="B0D862AC064841DEADF3833D8293FAD9"/>
  </w:style>
  <w:style w:type="paragraph" w:customStyle="1" w:styleId="D57BBC78730D4FCDA49A767B4F2192C2">
    <w:name w:val="D57BBC78730D4FCDA49A767B4F2192C2"/>
  </w:style>
  <w:style w:type="paragraph" w:customStyle="1" w:styleId="FDA8570403724125912D600EC8ED4F97">
    <w:name w:val="FDA8570403724125912D600EC8ED4F97"/>
  </w:style>
  <w:style w:type="paragraph" w:customStyle="1" w:styleId="7478D4E04EBF45B6B289C5950FEE4F56">
    <w:name w:val="7478D4E04EBF45B6B289C5950FEE4F56"/>
  </w:style>
  <w:style w:type="character" w:styleId="IntenseEmphasis">
    <w:name w:val="Intense Emphasis"/>
    <w:aliases w:val="Subsection Intense Emphasis"/>
    <w:uiPriority w:val="21"/>
    <w:qFormat/>
  </w:style>
  <w:style w:type="paragraph" w:customStyle="1" w:styleId="E54FEBDB6A234F1A80276D51454872CA">
    <w:name w:val="E54FEBDB6A234F1A80276D51454872CA"/>
  </w:style>
  <w:style w:type="paragraph" w:customStyle="1" w:styleId="2E1F3524213C4E89ADD2B6C19A7D7C7B">
    <w:name w:val="2E1F3524213C4E89ADD2B6C19A7D7C7B"/>
  </w:style>
  <w:style w:type="paragraph" w:customStyle="1" w:styleId="F987FC4BF1F84753844AAD4616D534AF">
    <w:name w:val="F987FC4BF1F84753844AAD4616D534AF"/>
  </w:style>
  <w:style w:type="paragraph" w:customStyle="1" w:styleId="7BC90179306B4403B31700855331CE67">
    <w:name w:val="7BC90179306B4403B31700855331CE67"/>
  </w:style>
  <w:style w:type="paragraph" w:customStyle="1" w:styleId="10998810659A40E7BC551B058209BE3B">
    <w:name w:val="10998810659A40E7BC551B058209BE3B"/>
  </w:style>
  <w:style w:type="paragraph" w:customStyle="1" w:styleId="7F73802ED893467E88C9660C9B5C96F9">
    <w:name w:val="7F73802ED893467E88C9660C9B5C96F9"/>
  </w:style>
  <w:style w:type="paragraph" w:customStyle="1" w:styleId="3BB6C5FEF72C4F0AB6BAD7ECB39F3DBC">
    <w:name w:val="3BB6C5FEF72C4F0AB6BAD7ECB39F3DBC"/>
  </w:style>
  <w:style w:type="paragraph" w:customStyle="1" w:styleId="FA81BCB8A6254CD69FDF2608DFD963A4">
    <w:name w:val="FA81BCB8A6254CD69FDF2608DFD963A4"/>
  </w:style>
  <w:style w:type="paragraph" w:customStyle="1" w:styleId="B2DF357641A241F48E31FAF7FDFCAE1C">
    <w:name w:val="B2DF357641A241F48E31FAF7FDFCAE1C"/>
  </w:style>
  <w:style w:type="paragraph" w:customStyle="1" w:styleId="51F70CD9602546588DEC02A3C914F284">
    <w:name w:val="51F70CD9602546588DEC02A3C914F284"/>
  </w:style>
  <w:style w:type="paragraph" w:customStyle="1" w:styleId="9F8DC95AF099477C892487724C69EC10">
    <w:name w:val="9F8DC95AF099477C892487724C69EC10"/>
  </w:style>
  <w:style w:type="paragraph" w:customStyle="1" w:styleId="198EEA74F40640328603452250EF4A8E">
    <w:name w:val="198EEA74F40640328603452250EF4A8E"/>
  </w:style>
  <w:style w:type="paragraph" w:customStyle="1" w:styleId="937FAD1BC80B41F9B1FDB548D6FDF997">
    <w:name w:val="937FAD1BC80B41F9B1FDB548D6FDF9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2F762DA-57FE-4DB2-A5C9-E5D4ACBFE43A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DFDB6265-1FD8-4C50-BAA0-0C853CFAE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BlackTieResume</Template>
  <TotalTime>1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THANK YOU</dc:creator>
  <cp:lastModifiedBy>Bradley, Amber</cp:lastModifiedBy>
  <cp:revision>2</cp:revision>
  <dcterms:created xsi:type="dcterms:W3CDTF">2015-12-15T17:27:00Z</dcterms:created>
  <dcterms:modified xsi:type="dcterms:W3CDTF">2015-12-15T17:27:00Z</dcterms:modified>
</cp:coreProperties>
</file>